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484" w:rsidRDefault="003E0F07" w:rsidP="00EC048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l-SI"/>
        </w:rPr>
      </w:pPr>
      <w:r w:rsidRPr="003E0F07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l-SI"/>
        </w:rPr>
        <w:t>6.</w:t>
      </w: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l-SI"/>
        </w:rPr>
        <w:t>KONGRESNA EVROPA</w:t>
      </w:r>
    </w:p>
    <w:p w:rsidR="003E0F07" w:rsidRDefault="003E0F07" w:rsidP="00EC048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l-SI"/>
        </w:rPr>
      </w:pPr>
    </w:p>
    <w:p w:rsidR="003E0F07" w:rsidRDefault="003E0F07" w:rsidP="00EC048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l-SI"/>
        </w:rPr>
        <w:t>Navodila za reševanje delovnega lista:</w:t>
      </w:r>
    </w:p>
    <w:p w:rsidR="003E0F07" w:rsidRPr="008279C9" w:rsidRDefault="003E0F07" w:rsidP="003E0F0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prebere naloge</w:t>
      </w:r>
      <w:r w:rsidRPr="008279C9">
        <w:rPr>
          <w:rFonts w:ascii="Arial" w:eastAsia="Times New Roman" w:hAnsi="Arial" w:cs="Arial"/>
          <w:color w:val="000000"/>
          <w:sz w:val="24"/>
          <w:szCs w:val="24"/>
        </w:rPr>
        <w:t xml:space="preserve"> na delovnem listu, odgovori na zastavljena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vprašanja in odgovore odda 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eListovnik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>;</w:t>
      </w:r>
      <w:r w:rsidRPr="008279C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3E0F07" w:rsidRPr="008279C9" w:rsidRDefault="003E0F07" w:rsidP="003E0F0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8279C9">
        <w:rPr>
          <w:rFonts w:ascii="Arial" w:eastAsia="Times New Roman" w:hAnsi="Arial" w:cs="Arial"/>
          <w:color w:val="000000"/>
          <w:sz w:val="24"/>
          <w:szCs w:val="24"/>
        </w:rPr>
        <w:t>sodeluje z argu</w:t>
      </w:r>
      <w:r>
        <w:rPr>
          <w:rFonts w:ascii="Arial" w:eastAsia="Times New Roman" w:hAnsi="Arial" w:cs="Arial"/>
          <w:color w:val="000000"/>
          <w:sz w:val="24"/>
          <w:szCs w:val="24"/>
        </w:rPr>
        <w:t>menti v forumu spletne učilnice;</w:t>
      </w:r>
      <w:r w:rsidRPr="008279C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:rsidR="003E0F07" w:rsidRPr="008279C9" w:rsidRDefault="003E0F07" w:rsidP="003E0F0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v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eL</w:t>
      </w:r>
      <w:r w:rsidRPr="008279C9">
        <w:rPr>
          <w:rFonts w:ascii="Arial" w:eastAsia="Times New Roman" w:hAnsi="Arial" w:cs="Arial"/>
          <w:color w:val="000000"/>
          <w:sz w:val="24"/>
          <w:szCs w:val="24"/>
        </w:rPr>
        <w:t>istovnik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odda poročilo o kulturno-</w:t>
      </w:r>
      <w:r w:rsidRPr="008279C9">
        <w:rPr>
          <w:rFonts w:ascii="Arial" w:eastAsia="Times New Roman" w:hAnsi="Arial" w:cs="Arial"/>
          <w:color w:val="000000"/>
          <w:sz w:val="24"/>
          <w:szCs w:val="24"/>
        </w:rPr>
        <w:t>zgodovinskih spomenikih in obeležjih na območju Ljubljane, ki spominjajo na kongres Svete alianse.</w:t>
      </w:r>
    </w:p>
    <w:p w:rsidR="00EC0484" w:rsidRDefault="00EC0484" w:rsidP="00EC048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l-SI"/>
        </w:rPr>
      </w:pPr>
    </w:p>
    <w:p w:rsidR="00EC0484" w:rsidRPr="00435818" w:rsidRDefault="00EC0484" w:rsidP="00EC04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435818">
        <w:rPr>
          <w:rFonts w:ascii="Arial" w:eastAsia="Times New Roman" w:hAnsi="Arial" w:cs="Arial"/>
          <w:b/>
          <w:sz w:val="24"/>
          <w:szCs w:val="24"/>
          <w:lang w:eastAsia="sl-SI"/>
        </w:rPr>
        <w:t>Delovni list</w:t>
      </w:r>
      <w:r w:rsidR="00AD72F0">
        <w:rPr>
          <w:rStyle w:val="Sprotnaopomba-sklic"/>
          <w:rFonts w:ascii="Arial" w:eastAsia="Times New Roman" w:hAnsi="Arial" w:cs="Arial"/>
          <w:b/>
          <w:sz w:val="24"/>
          <w:szCs w:val="24"/>
          <w:lang w:eastAsia="sl-SI"/>
        </w:rPr>
        <w:footnoteReference w:id="1"/>
      </w:r>
    </w:p>
    <w:p w:rsidR="00EC0484" w:rsidRDefault="00EC0484" w:rsidP="00EC0484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sl-SI"/>
        </w:rPr>
      </w:pPr>
    </w:p>
    <w:p w:rsidR="00EC0484" w:rsidRPr="00AE42BB" w:rsidRDefault="00EC0484" w:rsidP="00EC0484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Septembra 1814 so se na Dunaju sešli vladarji in vodilni politiki večine </w:t>
      </w:r>
      <w:r w:rsidR="00AD4509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tedanjih </w:t>
      </w: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evropskih držav.</w:t>
      </w:r>
    </w:p>
    <w:p w:rsidR="00EC0484" w:rsidRPr="00AE42BB" w:rsidRDefault="00EC0484" w:rsidP="00EC0484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</w:p>
    <w:p w:rsidR="00EC0484" w:rsidRDefault="00202D69" w:rsidP="00EC0484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619750" cy="3733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484" w:rsidRDefault="00EC0484" w:rsidP="00EC0484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202D69" w:rsidRPr="00AE42BB" w:rsidRDefault="00202D69" w:rsidP="00AD4509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Ali prepoz</w:t>
      </w:r>
      <w:r w:rsidR="002C0110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naš koga od državnikov na sliki</w:t>
      </w: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?</w:t>
      </w:r>
      <w:r w:rsidR="002C0110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 Poimenuj vsaj dva državnika.</w:t>
      </w:r>
    </w:p>
    <w:p w:rsidR="00AC0F8C" w:rsidRDefault="00AC0F8C" w:rsidP="00EC0484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AC0F8C" w:rsidRDefault="00AC0F8C" w:rsidP="00EC0484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C0484" w:rsidRDefault="00EC0484" w:rsidP="00AD4509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Zapiši glavni cilj njihovega srečanja.</w:t>
      </w:r>
    </w:p>
    <w:p w:rsidR="002C0110" w:rsidRDefault="002C0110" w:rsidP="002C0110">
      <w:pPr>
        <w:pStyle w:val="Odstavekseznama"/>
        <w:spacing w:after="0" w:line="240" w:lineRule="auto"/>
        <w:ind w:left="1080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</w:p>
    <w:p w:rsidR="002C0110" w:rsidRDefault="002C0110" w:rsidP="002C0110">
      <w:pPr>
        <w:pStyle w:val="Odstavekseznama"/>
        <w:spacing w:after="0" w:line="240" w:lineRule="auto"/>
        <w:ind w:left="1080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</w:p>
    <w:p w:rsidR="00AC0F8C" w:rsidRPr="002C0110" w:rsidRDefault="00AC0F8C" w:rsidP="002C0110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2C0110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Na kakšen način so skušali državniki</w:t>
      </w:r>
      <w:r w:rsidR="00AD4509" w:rsidRPr="002C0110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 zagotoviti trajen mir v Evropi</w:t>
      </w:r>
      <w:r w:rsidRPr="002C0110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?</w:t>
      </w:r>
    </w:p>
    <w:p w:rsidR="00AC0F8C" w:rsidRPr="00C626D6" w:rsidRDefault="00AC0F8C" w:rsidP="00AC0F8C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AC0F8C" w:rsidRPr="00C626D6" w:rsidRDefault="00AC0F8C" w:rsidP="00AC0F8C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7A2AAA" w:rsidRPr="00AD4509" w:rsidRDefault="00AC0F8C" w:rsidP="00AC0F8C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Na kongresu </w:t>
      </w:r>
      <w:r w:rsidR="00AD4509"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>so se pojavila</w:t>
      </w:r>
      <w:r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tudi prva </w:t>
      </w:r>
      <w:r w:rsidR="00EB2BED"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>nesoglasja</w:t>
      </w:r>
      <w:r w:rsidR="00C626D6"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med</w:t>
      </w:r>
      <w:r w:rsidR="00AD4509"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državami zmagovalkami, med katerima sta izstopali</w:t>
      </w:r>
      <w:r w:rsidR="00C626D6"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Rusija in Prusija.</w:t>
      </w:r>
      <w:r w:rsid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</w:t>
      </w:r>
      <w:r w:rsidR="00C626D6" w:rsidRP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Kateri dogodek je pripomogel k sklepanju kompromisov?</w:t>
      </w:r>
      <w:r w:rsidR="00AD4509" w:rsidRP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 </w:t>
      </w:r>
      <w:r w:rsidR="00C626D6" w:rsidRP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P</w:t>
      </w:r>
      <w:r w:rsidR="00AD4509" w:rsidRP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ri odgovoru si pomagaj</w:t>
      </w:r>
      <w:r w:rsidR="00C626D6" w:rsidRP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 s spodnjima slikama.</w:t>
      </w:r>
    </w:p>
    <w:p w:rsidR="007A2AAA" w:rsidRPr="00AC0F8C" w:rsidRDefault="007A2AAA" w:rsidP="007A2AAA">
      <w:pPr>
        <w:pStyle w:val="Odstavekseznama"/>
        <w:spacing w:after="0" w:line="240" w:lineRule="auto"/>
        <w:rPr>
          <w:rFonts w:ascii="Arial" w:eastAsia="Times New Roman" w:hAnsi="Arial" w:cs="Arial"/>
          <w:b/>
          <w:bCs/>
          <w:i/>
          <w:color w:val="000000" w:themeColor="text1"/>
          <w:sz w:val="24"/>
          <w:szCs w:val="24"/>
          <w:lang w:eastAsia="sl-SI"/>
        </w:rPr>
      </w:pPr>
    </w:p>
    <w:p w:rsidR="00EB2BED" w:rsidRDefault="003A6169" w:rsidP="00EB2BED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6B4CDD8C" wp14:editId="7EDC3958">
            <wp:extent cx="2066925" cy="286259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2270" cy="28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DA0A726" wp14:editId="673922C9">
            <wp:extent cx="3651531" cy="2770153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209" cy="27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ED" w:rsidRDefault="00EB2BED" w:rsidP="00EB2BED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EB2BED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EB2BED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Pr="00AE42BB" w:rsidRDefault="00EB2BED" w:rsidP="00EB2BED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Razloži pojma restavracija in legitimnost, ki </w:t>
      </w:r>
      <w:r w:rsidR="00AD4509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so </w:t>
      </w: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ju </w:t>
      </w:r>
      <w:r w:rsidR="00AD4509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voditelji držav pogosto omenjali</w:t>
      </w: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 na </w:t>
      </w:r>
      <w:r w:rsidR="00AD4509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dunajskem </w:t>
      </w: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kongresu.</w:t>
      </w:r>
    </w:p>
    <w:p w:rsidR="00EB2BED" w:rsidRDefault="00EB2BED" w:rsidP="00EB2BED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EB2BED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EB2BED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EB2BED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EB2BED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55522C" w:rsidP="00EB2BED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Oglej si zemljevid Evrope, ki ga je začrtal dunajski kongres in ga primerjaj s tistim v času Napoleona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>.</w:t>
      </w:r>
    </w:p>
    <w:p w:rsidR="0055522C" w:rsidRDefault="0055522C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55522C" w:rsidRDefault="0055522C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Default="0055522C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noProof/>
          <w:color w:val="000000" w:themeColor="text1"/>
          <w:sz w:val="24"/>
          <w:szCs w:val="24"/>
          <w:lang w:eastAsia="sl-SI"/>
        </w:rPr>
        <w:lastRenderedPageBreak/>
        <w:drawing>
          <wp:inline distT="0" distB="0" distL="0" distR="0">
            <wp:extent cx="4970463" cy="3848100"/>
            <wp:effectExtent l="19050" t="0" r="1587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488" cy="385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0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   </w:t>
      </w: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>
            <wp:extent cx="5400000" cy="41606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1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Pr="00AE42BB" w:rsidRDefault="00D40FD8" w:rsidP="00AD4509">
      <w:pPr>
        <w:pStyle w:val="Odstavekseznam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Zapiši glavne ozemeljske spremembe in pojasni</w:t>
      </w:r>
      <w:r w:rsid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,</w:t>
      </w:r>
      <w:r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 katera država je največ </w:t>
      </w:r>
      <w:r w:rsid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pridobila ali izgubila in zakaj</w:t>
      </w:r>
      <w:r w:rsidR="003E0F07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.</w:t>
      </w:r>
    </w:p>
    <w:p w:rsidR="00D40FD8" w:rsidRPr="00AE42BB" w:rsidRDefault="00D40FD8" w:rsidP="00D40FD8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           </w:t>
      </w:r>
    </w:p>
    <w:p w:rsidR="00D40FD8" w:rsidRDefault="00D40FD8" w:rsidP="00D40FD8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</w:t>
      </w:r>
    </w:p>
    <w:p w:rsidR="00D40FD8" w:rsidRPr="00AD4509" w:rsidRDefault="00D40FD8" w:rsidP="00AD4509">
      <w:pPr>
        <w:pStyle w:val="Odstavekseznama"/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AD4509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Kako so začrtali mejo poražene Francije in zakaj prav tam</w:t>
      </w:r>
      <w:r w:rsidR="002C0110" w:rsidRPr="002C0110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?</w:t>
      </w:r>
      <w:r w:rsidR="002C0110">
        <w:rPr>
          <w:rFonts w:ascii="Arial" w:eastAsia="Times New Roman" w:hAnsi="Arial" w:cs="Arial"/>
          <w:bCs/>
          <w:color w:val="00B050"/>
          <w:sz w:val="24"/>
          <w:szCs w:val="24"/>
          <w:lang w:eastAsia="sl-SI"/>
        </w:rPr>
        <w:t xml:space="preserve"> </w:t>
      </w:r>
      <w:r w:rsidR="002C0110" w:rsidRPr="002C0110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K</w:t>
      </w:r>
      <w:r w:rsidRP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aj so pri tem upoštevali?</w:t>
      </w:r>
    </w:p>
    <w:p w:rsidR="00D40FD8" w:rsidRDefault="00D40FD8" w:rsidP="00D40FD8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Pr="00AE42BB" w:rsidRDefault="00D40FD8" w:rsidP="00D40FD8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</w:p>
    <w:p w:rsidR="00AD4509" w:rsidRPr="00AD4509" w:rsidRDefault="00D021CA" w:rsidP="00D021CA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V srednji Evropi so evropske velesile skušale preprečiti prevlado Rusije in Francije. </w:t>
      </w:r>
    </w:p>
    <w:p w:rsidR="00AD4509" w:rsidRDefault="00AD4509" w:rsidP="00AD4509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</w:p>
    <w:p w:rsidR="00AD4509" w:rsidRDefault="00D021CA" w:rsidP="00AD4509">
      <w:pPr>
        <w:pStyle w:val="Odstavekseznama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Na ka</w:t>
      </w:r>
      <w:r w:rsid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kšen način naj bi se to zgodilo?</w:t>
      </w:r>
      <w:r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  </w:t>
      </w:r>
    </w:p>
    <w:p w:rsidR="00D021CA" w:rsidRPr="00AE42BB" w:rsidRDefault="00AD4509" w:rsidP="00AD4509">
      <w:pPr>
        <w:pStyle w:val="Odstavekseznama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K</w:t>
      </w:r>
      <w:r w:rsidR="00D021CA"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ako se je imenovala novo ustanovljena zveza in </w:t>
      </w:r>
      <w:r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katere dežele so jo sestavljale</w:t>
      </w:r>
      <w:r w:rsidR="00D021CA"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?</w:t>
      </w:r>
    </w:p>
    <w:p w:rsidR="00D021CA" w:rsidRPr="00AD4509" w:rsidRDefault="00D021CA" w:rsidP="00AD4509">
      <w:pPr>
        <w:pStyle w:val="Odstavekseznama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S kakšno politično usmeritvijo so  države priznale politične spremembe?</w:t>
      </w:r>
    </w:p>
    <w:p w:rsidR="00D021CA" w:rsidRPr="00AE42BB" w:rsidRDefault="003E0F07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noProof/>
          <w:color w:val="000000" w:themeColor="text1"/>
          <w:sz w:val="24"/>
          <w:szCs w:val="24"/>
          <w:lang w:eastAsia="sl-SI"/>
        </w:rPr>
        <w:drawing>
          <wp:inline distT="0" distB="0" distL="0" distR="0" wp14:anchorId="1CC3CA48" wp14:editId="1E33E03C">
            <wp:extent cx="5940000" cy="3546707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4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CA" w:rsidRDefault="00D021CA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9208D1" w:rsidRDefault="009208D1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901FD3" w:rsidRDefault="00901FD3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901FD3" w:rsidRDefault="00901FD3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AD4509" w:rsidRPr="00AD4509" w:rsidRDefault="00AD4509" w:rsidP="00901FD3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>Evropski voditelji so skušali po zmagi nad Napoleonom v Evropi zagotoviti mir. Oglej si sliko in odgovori na vprašanja.</w:t>
      </w:r>
    </w:p>
    <w:p w:rsidR="00BA4CF8" w:rsidRPr="00AE42BB" w:rsidRDefault="00BA4CF8" w:rsidP="00AE42BB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</w:p>
    <w:p w:rsidR="00D021CA" w:rsidRPr="00AE42BB" w:rsidRDefault="00D021CA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</w:p>
    <w:p w:rsidR="00D021CA" w:rsidRDefault="00495A3E" w:rsidP="00901FD3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noProof/>
          <w:color w:val="000000" w:themeColor="text1"/>
          <w:sz w:val="24"/>
          <w:szCs w:val="24"/>
          <w:lang w:eastAsia="sl-SI"/>
        </w:rPr>
        <w:lastRenderedPageBreak/>
        <w:drawing>
          <wp:inline distT="0" distB="0" distL="0" distR="0">
            <wp:extent cx="3619500" cy="2914650"/>
            <wp:effectExtent l="1905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CA" w:rsidRDefault="00D021CA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AD4509" w:rsidRDefault="00AD4509" w:rsidP="00AD4509">
      <w:pPr>
        <w:pStyle w:val="Odstavekseznam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Na kakšen način so evropski voditelji  na sliki  skušali zagotoviti mir v Evropi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?</w:t>
      </w:r>
    </w:p>
    <w:p w:rsidR="00AD4509" w:rsidRDefault="00AD4509" w:rsidP="00AD4509">
      <w:pPr>
        <w:pStyle w:val="Odstavekseznama"/>
        <w:spacing w:after="0" w:line="240" w:lineRule="auto"/>
        <w:ind w:left="1080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 </w:t>
      </w:r>
    </w:p>
    <w:p w:rsidR="00AD4509" w:rsidRPr="00AE42BB" w:rsidRDefault="00AD4509" w:rsidP="00AD4509">
      <w:pPr>
        <w:pStyle w:val="Odstavekseznam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N</w:t>
      </w: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a temelje česa so se pri tem 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>upirali?</w:t>
      </w:r>
    </w:p>
    <w:p w:rsidR="00BA4CF8" w:rsidRPr="00AD4509" w:rsidRDefault="00BA4CF8" w:rsidP="00AD4509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BA4CF8" w:rsidRPr="00BA4CF8" w:rsidRDefault="00BA4CF8" w:rsidP="00AD4509">
      <w:pPr>
        <w:pStyle w:val="Odstavekseznama"/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FF0000"/>
          <w:sz w:val="24"/>
          <w:szCs w:val="24"/>
          <w:lang w:eastAsia="sl-SI"/>
        </w:rPr>
        <w:t xml:space="preserve">Katera država se zvezi še pridruži </w:t>
      </w:r>
      <w:r w:rsidRPr="00BA4CF8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in zakaj?</w:t>
      </w:r>
    </w:p>
    <w:p w:rsidR="00BA4CF8" w:rsidRDefault="00BA4CF8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495A3E" w:rsidRDefault="00495A3E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495A3E" w:rsidRDefault="00495A3E" w:rsidP="00D021CA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495A3E" w:rsidRPr="00AD4509" w:rsidRDefault="00AD4509" w:rsidP="00495A3E">
      <w:pPr>
        <w:pStyle w:val="Odstavekseznama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>Del tedanje evropske politike</w:t>
      </w:r>
      <w:r w:rsidR="00495A3E" w:rsidRPr="00AD4509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je za nekaj tednov postala tudi Ljubljana.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Oglej si sliko in odgovori na vprašanja.</w:t>
      </w:r>
    </w:p>
    <w:p w:rsidR="00495A3E" w:rsidRDefault="00495A3E" w:rsidP="00495A3E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495A3E" w:rsidRDefault="00495A3E" w:rsidP="00495A3E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noProof/>
          <w:color w:val="000000" w:themeColor="text1"/>
          <w:sz w:val="24"/>
          <w:szCs w:val="24"/>
          <w:lang w:eastAsia="sl-SI"/>
        </w:rPr>
        <w:lastRenderedPageBreak/>
        <w:drawing>
          <wp:inline distT="0" distB="0" distL="0" distR="0">
            <wp:extent cx="4324350" cy="4762500"/>
            <wp:effectExtent l="1905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3E" w:rsidRDefault="00495A3E" w:rsidP="00495A3E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9208D1" w:rsidRPr="002C0110" w:rsidRDefault="00495A3E" w:rsidP="002C0110">
      <w:pPr>
        <w:pStyle w:val="Odstavekseznama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E449F5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Kakšni so bili  </w:t>
      </w:r>
      <w:r w:rsidR="009208D1" w:rsidRPr="00E449F5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vzroki za sklic </w:t>
      </w:r>
      <w:r w:rsidR="00AD4509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kongresa v Ljubljani?</w:t>
      </w:r>
      <w:r w:rsidR="002C0110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 xml:space="preserve"> </w:t>
      </w:r>
      <w:r w:rsidR="009208D1" w:rsidRPr="002C0110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Pomagaj si z odlomkom</w:t>
      </w:r>
      <w:r w:rsidR="009208D1" w:rsidRPr="002C0110">
        <w:rPr>
          <w:rFonts w:ascii="Arial" w:eastAsia="Times New Roman" w:hAnsi="Arial" w:cs="Arial"/>
          <w:bCs/>
          <w:color w:val="00B050"/>
          <w:sz w:val="24"/>
          <w:szCs w:val="24"/>
          <w:lang w:eastAsia="sl-SI"/>
        </w:rPr>
        <w:t xml:space="preserve">.  </w:t>
      </w:r>
    </w:p>
    <w:p w:rsidR="002C0110" w:rsidRDefault="00AD72F0" w:rsidP="00107C98">
      <w:pPr>
        <w:pStyle w:val="Navadensplet"/>
        <w:rPr>
          <w:rFonts w:ascii="Arial" w:hAnsi="Arial" w:cs="Arial"/>
          <w:i/>
          <w:lang w:val="sl-SI"/>
        </w:rPr>
      </w:pPr>
      <w:r w:rsidRPr="003E0F07">
        <w:rPr>
          <w:rFonts w:ascii="Arial" w:hAnsi="Arial" w:cs="Arial"/>
          <w:i/>
          <w:lang w:val="sl-SI"/>
        </w:rPr>
        <w:t>»</w:t>
      </w:r>
      <w:r w:rsidR="009208D1" w:rsidRPr="003E0F07">
        <w:rPr>
          <w:rFonts w:ascii="Arial" w:hAnsi="Arial" w:cs="Arial"/>
          <w:i/>
          <w:lang w:val="sl-SI"/>
        </w:rPr>
        <w:t xml:space="preserve">V noči od prvega do drugega julija 1820. leta so imeli v </w:t>
      </w:r>
      <w:proofErr w:type="spellStart"/>
      <w:r w:rsidR="009208D1" w:rsidRPr="003E0F07">
        <w:rPr>
          <w:rFonts w:ascii="Arial" w:hAnsi="Arial" w:cs="Arial"/>
          <w:i/>
          <w:lang w:val="sl-SI"/>
        </w:rPr>
        <w:t>Noli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majhno </w:t>
      </w:r>
      <w:proofErr w:type="spellStart"/>
      <w:r w:rsidR="009208D1" w:rsidRPr="003E0F07">
        <w:rPr>
          <w:rFonts w:ascii="Arial" w:hAnsi="Arial" w:cs="Arial"/>
          <w:i/>
          <w:lang w:val="sl-SI"/>
        </w:rPr>
        <w:t>revolto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, kakršne so bile v tistih dobah v kraljestvu obeh </w:t>
      </w:r>
      <w:proofErr w:type="spellStart"/>
      <w:r w:rsidR="009208D1" w:rsidRPr="003E0F07">
        <w:rPr>
          <w:rFonts w:ascii="Arial" w:hAnsi="Arial" w:cs="Arial"/>
          <w:i/>
          <w:lang w:val="sl-SI"/>
        </w:rPr>
        <w:t>Sicilij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na dnevnem redu. Del polka »</w:t>
      </w:r>
      <w:proofErr w:type="spellStart"/>
      <w:r w:rsidR="009208D1" w:rsidRPr="003E0F07">
        <w:rPr>
          <w:rFonts w:ascii="Arial" w:hAnsi="Arial" w:cs="Arial"/>
          <w:i/>
          <w:lang w:val="sl-SI"/>
        </w:rPr>
        <w:t>Bourbon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«, ki je bil nastanjen v omenjenem mestecu, je razvil </w:t>
      </w:r>
      <w:proofErr w:type="spellStart"/>
      <w:r w:rsidR="009208D1" w:rsidRPr="003E0F07">
        <w:rPr>
          <w:rFonts w:ascii="Arial" w:hAnsi="Arial" w:cs="Arial"/>
          <w:i/>
          <w:lang w:val="sl-SI"/>
        </w:rPr>
        <w:t>trobojni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prapor — ta prekleti znak </w:t>
      </w:r>
      <w:proofErr w:type="spellStart"/>
      <w:r w:rsidR="009208D1" w:rsidRPr="003E0F07">
        <w:rPr>
          <w:rFonts w:ascii="Arial" w:hAnsi="Arial" w:cs="Arial"/>
          <w:i/>
          <w:lang w:val="sl-SI"/>
        </w:rPr>
        <w:t>karbonarske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sekte, ki je po mnenju uradnih listov svete alianse okuževala celo Italijo — ter zahteval, da se podeli kraljestvu obeh </w:t>
      </w:r>
      <w:proofErr w:type="spellStart"/>
      <w:r w:rsidR="009208D1" w:rsidRPr="003E0F07">
        <w:rPr>
          <w:rFonts w:ascii="Arial" w:hAnsi="Arial" w:cs="Arial"/>
          <w:i/>
          <w:lang w:val="sl-SI"/>
        </w:rPr>
        <w:t>Sicilij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konstitucija po vzorcu ustave, ki je tiste čase veljala na Španskem. Stari in onemogli Ferdinand, ki je lenaril v tistih dneh na prestolu v Neaplju ter iskal tolažbe v objemih vojvodinje </w:t>
      </w:r>
      <w:proofErr w:type="spellStart"/>
      <w:r w:rsidR="009208D1" w:rsidRPr="003E0F07">
        <w:rPr>
          <w:rFonts w:ascii="Arial" w:hAnsi="Arial" w:cs="Arial"/>
          <w:i/>
          <w:lang w:val="sl-SI"/>
        </w:rPr>
        <w:t>Floridije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</w:t>
      </w:r>
      <w:proofErr w:type="spellStart"/>
      <w:r w:rsidR="009208D1" w:rsidRPr="003E0F07">
        <w:rPr>
          <w:rFonts w:ascii="Arial" w:hAnsi="Arial" w:cs="Arial"/>
          <w:i/>
          <w:lang w:val="sl-SI"/>
        </w:rPr>
        <w:t>Partananske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, nekako tako, kakor jo je iskal stari kralj David v objemih </w:t>
      </w:r>
      <w:proofErr w:type="spellStart"/>
      <w:r w:rsidR="009208D1" w:rsidRPr="003E0F07">
        <w:rPr>
          <w:rFonts w:ascii="Arial" w:hAnsi="Arial" w:cs="Arial"/>
          <w:i/>
          <w:lang w:val="sl-SI"/>
        </w:rPr>
        <w:t>moabitske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deklice, je odposlal nekaj posadke iz prestolnega svojega mesta, da bi ukrotila dezerterje v </w:t>
      </w:r>
      <w:proofErr w:type="spellStart"/>
      <w:r w:rsidR="009208D1" w:rsidRPr="003E0F07">
        <w:rPr>
          <w:rFonts w:ascii="Arial" w:hAnsi="Arial" w:cs="Arial"/>
          <w:i/>
          <w:lang w:val="sl-SI"/>
        </w:rPr>
        <w:t>Noli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. Kakor pa je bila v kraljestvu obeh </w:t>
      </w:r>
      <w:proofErr w:type="spellStart"/>
      <w:r w:rsidR="009208D1" w:rsidRPr="003E0F07">
        <w:rPr>
          <w:rFonts w:ascii="Arial" w:hAnsi="Arial" w:cs="Arial"/>
          <w:i/>
          <w:lang w:val="sl-SI"/>
        </w:rPr>
        <w:t>Sicilij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starodavna navada, je pehota, ki je prišla krotit, prestopila v tabor upornikov ter se pobratila z burbonskimi jezdeci. Takoj, ko se je to v Neaplju izvedelo, je </w:t>
      </w:r>
      <w:proofErr w:type="spellStart"/>
      <w:r w:rsidR="009208D1" w:rsidRPr="003E0F07">
        <w:rPr>
          <w:rFonts w:ascii="Arial" w:hAnsi="Arial" w:cs="Arial"/>
          <w:i/>
          <w:lang w:val="sl-SI"/>
        </w:rPr>
        <w:t>revoltiralo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— zopet po stari navadi — par polkov ter se izreklo za burbonske </w:t>
      </w:r>
      <w:proofErr w:type="spellStart"/>
      <w:r w:rsidR="009208D1" w:rsidRPr="003E0F07">
        <w:rPr>
          <w:rFonts w:ascii="Arial" w:hAnsi="Arial" w:cs="Arial"/>
          <w:i/>
          <w:lang w:val="sl-SI"/>
        </w:rPr>
        <w:t>konjike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 in za konstitucijo. Kaj je hotel storiti Ferdinand, kralj obeh </w:t>
      </w:r>
      <w:proofErr w:type="spellStart"/>
      <w:r w:rsidR="009208D1" w:rsidRPr="003E0F07">
        <w:rPr>
          <w:rFonts w:ascii="Arial" w:hAnsi="Arial" w:cs="Arial"/>
          <w:i/>
          <w:lang w:val="sl-SI"/>
        </w:rPr>
        <w:t>Sicilij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? Posebno, ker je bila javna tajnost, da prestolonaslednik, vojvoda </w:t>
      </w:r>
      <w:proofErr w:type="spellStart"/>
      <w:r w:rsidR="009208D1" w:rsidRPr="003E0F07">
        <w:rPr>
          <w:rFonts w:ascii="Arial" w:hAnsi="Arial" w:cs="Arial"/>
          <w:i/>
          <w:lang w:val="sl-SI"/>
        </w:rPr>
        <w:t>kalabreški</w:t>
      </w:r>
      <w:proofErr w:type="spellEnd"/>
      <w:r w:rsidR="009208D1" w:rsidRPr="003E0F07">
        <w:rPr>
          <w:rFonts w:ascii="Arial" w:hAnsi="Arial" w:cs="Arial"/>
          <w:i/>
          <w:lang w:val="sl-SI"/>
        </w:rPr>
        <w:t xml:space="preserve">, simpatizira z uporniki! Ferdinand je torej dal svoji kraljevini novo ustavo ter je nanjo slovesno prisegel. Pri vsem tem pa se je njega veličanstvo, kakor zatrjuje Friderik vitez </w:t>
      </w:r>
      <w:proofErr w:type="spellStart"/>
      <w:r w:rsidR="009208D1" w:rsidRPr="003E0F07">
        <w:rPr>
          <w:rFonts w:ascii="Arial" w:hAnsi="Arial" w:cs="Arial"/>
          <w:i/>
          <w:lang w:val="sl-SI"/>
        </w:rPr>
        <w:t>Gentz</w:t>
      </w:r>
      <w:proofErr w:type="spellEnd"/>
      <w:r w:rsidR="009208D1" w:rsidRPr="003E0F07">
        <w:rPr>
          <w:rFonts w:ascii="Arial" w:hAnsi="Arial" w:cs="Arial"/>
          <w:i/>
          <w:lang w:val="sl-SI"/>
        </w:rPr>
        <w:t>, popolnoma zavedalo, kako nespametno in predrzno je bilo zahtevanje, da naj se temelj novi državni ustavi ustvari tekom osmih dni.</w:t>
      </w:r>
      <w:r w:rsidR="003E0F07">
        <w:rPr>
          <w:rFonts w:ascii="Arial" w:hAnsi="Arial" w:cs="Arial"/>
          <w:i/>
          <w:lang w:val="sl-SI"/>
        </w:rPr>
        <w:t xml:space="preserve"> </w:t>
      </w:r>
      <w:r w:rsidR="009208D1" w:rsidRPr="003E0F07">
        <w:rPr>
          <w:rFonts w:ascii="Arial" w:hAnsi="Arial" w:cs="Arial"/>
          <w:i/>
          <w:lang w:val="sl-SI"/>
        </w:rPr>
        <w:t>Nato je prešinil strah staro Evropo. Groza je prešinila diplomatom vse kosti</w:t>
      </w:r>
      <w:r w:rsidRPr="003E0F07">
        <w:rPr>
          <w:rFonts w:ascii="Arial" w:hAnsi="Arial" w:cs="Arial"/>
          <w:i/>
          <w:lang w:val="sl-SI"/>
        </w:rPr>
        <w:t xml:space="preserve"> /</w:t>
      </w:r>
      <w:r w:rsidR="009208D1" w:rsidRPr="003E0F07">
        <w:rPr>
          <w:rFonts w:ascii="Arial" w:hAnsi="Arial" w:cs="Arial"/>
          <w:i/>
          <w:lang w:val="sl-SI"/>
        </w:rPr>
        <w:t>…</w:t>
      </w:r>
      <w:r w:rsidRPr="003E0F07">
        <w:rPr>
          <w:rFonts w:ascii="Arial" w:hAnsi="Arial" w:cs="Arial"/>
          <w:i/>
          <w:lang w:val="sl-SI"/>
        </w:rPr>
        <w:t>/</w:t>
      </w:r>
      <w:r w:rsidR="00107C98" w:rsidRPr="003E0F07">
        <w:rPr>
          <w:rFonts w:ascii="Arial" w:hAnsi="Arial" w:cs="Arial"/>
          <w:i/>
          <w:lang w:val="sl-SI"/>
        </w:rPr>
        <w:t xml:space="preserve">«  </w:t>
      </w:r>
    </w:p>
    <w:p w:rsidR="003E0F07" w:rsidRPr="003E0F07" w:rsidRDefault="003E0F07" w:rsidP="00107C98">
      <w:pPr>
        <w:pStyle w:val="Navadensplet"/>
        <w:rPr>
          <w:rFonts w:ascii="Arial" w:hAnsi="Arial" w:cs="Arial"/>
          <w:i/>
          <w:lang w:val="sl-SI"/>
        </w:rPr>
      </w:pPr>
      <w:r>
        <w:rPr>
          <w:rFonts w:ascii="Arial" w:hAnsi="Arial" w:cs="Arial"/>
          <w:i/>
          <w:lang w:val="sl-SI"/>
        </w:rPr>
        <w:lastRenderedPageBreak/>
        <w:t>(</w:t>
      </w:r>
      <w:proofErr w:type="spellStart"/>
      <w:r>
        <w:rPr>
          <w:rFonts w:ascii="Arial" w:hAnsi="Arial" w:cs="Arial"/>
          <w:i/>
          <w:lang w:val="sl-SI"/>
        </w:rPr>
        <w:t>Holz</w:t>
      </w:r>
      <w:proofErr w:type="spellEnd"/>
      <w:r>
        <w:rPr>
          <w:rFonts w:ascii="Arial" w:hAnsi="Arial" w:cs="Arial"/>
          <w:i/>
          <w:lang w:val="sl-SI"/>
        </w:rPr>
        <w:t>, Eva, Costa, Henrik (1997): Ljubljanski kongres. Ljubljana: Nova revija.)</w:t>
      </w:r>
    </w:p>
    <w:p w:rsidR="00107C98" w:rsidRDefault="002C0110" w:rsidP="002C0110">
      <w:pPr>
        <w:pStyle w:val="Navadensplet"/>
        <w:numPr>
          <w:ilvl w:val="0"/>
          <w:numId w:val="7"/>
        </w:numPr>
        <w:rPr>
          <w:rFonts w:ascii="Arial" w:hAnsi="Arial" w:cs="Arial"/>
          <w:lang w:val="sl-SI"/>
        </w:rPr>
      </w:pPr>
      <w:proofErr w:type="spellStart"/>
      <w:r w:rsidRPr="00AD4509">
        <w:rPr>
          <w:rFonts w:ascii="Arial" w:hAnsi="Arial" w:cs="Arial"/>
          <w:bCs/>
          <w:color w:val="0070C0"/>
          <w:lang w:eastAsia="sl-SI"/>
        </w:rPr>
        <w:t>Pojasni</w:t>
      </w:r>
      <w:proofErr w:type="spellEnd"/>
      <w:r w:rsidRPr="00AD4509">
        <w:rPr>
          <w:rFonts w:ascii="Arial" w:hAnsi="Arial" w:cs="Arial"/>
          <w:bCs/>
          <w:color w:val="0070C0"/>
          <w:lang w:eastAsia="sl-SI"/>
        </w:rPr>
        <w:t xml:space="preserve"> </w:t>
      </w:r>
      <w:proofErr w:type="spellStart"/>
      <w:proofErr w:type="gramStart"/>
      <w:r w:rsidRPr="00AD4509">
        <w:rPr>
          <w:rFonts w:ascii="Arial" w:hAnsi="Arial" w:cs="Arial"/>
          <w:bCs/>
          <w:color w:val="0070C0"/>
          <w:lang w:eastAsia="sl-SI"/>
        </w:rPr>
        <w:t>sklepe</w:t>
      </w:r>
      <w:proofErr w:type="spellEnd"/>
      <w:r w:rsidRPr="00AD4509">
        <w:rPr>
          <w:rFonts w:ascii="Arial" w:hAnsi="Arial" w:cs="Arial"/>
          <w:bCs/>
          <w:color w:val="0070C0"/>
          <w:lang w:eastAsia="sl-SI"/>
        </w:rPr>
        <w:t xml:space="preserve">  </w:t>
      </w:r>
      <w:proofErr w:type="spellStart"/>
      <w:r w:rsidRPr="00AD4509">
        <w:rPr>
          <w:rFonts w:ascii="Arial" w:hAnsi="Arial" w:cs="Arial"/>
          <w:bCs/>
          <w:color w:val="0070C0"/>
          <w:lang w:eastAsia="sl-SI"/>
        </w:rPr>
        <w:t>kongresa</w:t>
      </w:r>
      <w:proofErr w:type="spellEnd"/>
      <w:proofErr w:type="gramEnd"/>
      <w:r w:rsidRPr="00AD4509">
        <w:rPr>
          <w:rFonts w:ascii="Arial" w:hAnsi="Arial" w:cs="Arial"/>
          <w:bCs/>
          <w:color w:val="0070C0"/>
          <w:lang w:eastAsia="sl-SI"/>
        </w:rPr>
        <w:t xml:space="preserve"> v </w:t>
      </w:r>
      <w:proofErr w:type="spellStart"/>
      <w:r w:rsidRPr="00AD4509">
        <w:rPr>
          <w:rFonts w:ascii="Arial" w:hAnsi="Arial" w:cs="Arial"/>
          <w:bCs/>
          <w:color w:val="0070C0"/>
          <w:lang w:eastAsia="sl-SI"/>
        </w:rPr>
        <w:t>Ljubljani</w:t>
      </w:r>
      <w:proofErr w:type="spellEnd"/>
      <w:r w:rsidRPr="00AD4509">
        <w:rPr>
          <w:rFonts w:ascii="Arial" w:hAnsi="Arial" w:cs="Arial"/>
          <w:bCs/>
          <w:color w:val="0070C0"/>
          <w:lang w:eastAsia="sl-SI"/>
        </w:rPr>
        <w:t>?</w:t>
      </w:r>
      <w:r w:rsidRPr="00AD4509">
        <w:rPr>
          <w:rFonts w:ascii="Arial" w:hAnsi="Arial" w:cs="Arial"/>
          <w:bCs/>
          <w:color w:val="00B050"/>
          <w:lang w:eastAsia="sl-SI"/>
        </w:rPr>
        <w:t xml:space="preserve"> </w:t>
      </w:r>
      <w:r w:rsidR="00107C98" w:rsidRPr="00107C98">
        <w:rPr>
          <w:rFonts w:ascii="Arial" w:hAnsi="Arial" w:cs="Arial"/>
          <w:lang w:val="sl-SI"/>
        </w:rPr>
        <w:t xml:space="preserve">    </w:t>
      </w:r>
    </w:p>
    <w:p w:rsidR="00AD4509" w:rsidRDefault="00AD4509" w:rsidP="00AD4509">
      <w:pPr>
        <w:pStyle w:val="Odstavekseznama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AE42BB"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Kateri slovenski literat  je  opisal dogajanje v mestu</w:t>
      </w:r>
      <w:r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  <w:t>?</w:t>
      </w:r>
    </w:p>
    <w:p w:rsidR="002C0110" w:rsidRDefault="002C0110" w:rsidP="002C0110">
      <w:pPr>
        <w:pStyle w:val="Odstavekseznama"/>
        <w:spacing w:after="0" w:line="240" w:lineRule="auto"/>
        <w:ind w:left="1080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</w:p>
    <w:p w:rsidR="00107C98" w:rsidRPr="00CC099C" w:rsidRDefault="00107C98" w:rsidP="00107C98">
      <w:pPr>
        <w:pStyle w:val="Odstavekseznama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CC099C">
        <w:rPr>
          <w:rFonts w:ascii="Arial" w:hAnsi="Arial" w:cs="Arial"/>
          <w:bCs/>
          <w:color w:val="00B050"/>
          <w:sz w:val="24"/>
          <w:szCs w:val="24"/>
          <w:lang w:eastAsia="sl-SI"/>
        </w:rPr>
        <w:t>Kaj še danes v L</w:t>
      </w:r>
      <w:r w:rsidR="002C0110" w:rsidRPr="00CC099C">
        <w:rPr>
          <w:rFonts w:ascii="Arial" w:hAnsi="Arial" w:cs="Arial"/>
          <w:bCs/>
          <w:color w:val="00B050"/>
          <w:sz w:val="24"/>
          <w:szCs w:val="24"/>
          <w:lang w:eastAsia="sl-SI"/>
        </w:rPr>
        <w:t>jubljani spominja na ta dogodek</w:t>
      </w:r>
      <w:r w:rsidRPr="00CC099C">
        <w:rPr>
          <w:rFonts w:ascii="Arial" w:hAnsi="Arial" w:cs="Arial"/>
          <w:bCs/>
          <w:color w:val="00B050"/>
          <w:sz w:val="24"/>
          <w:szCs w:val="24"/>
          <w:lang w:eastAsia="sl-SI"/>
        </w:rPr>
        <w:t>?</w:t>
      </w:r>
    </w:p>
    <w:p w:rsidR="002C0110" w:rsidRPr="002C0110" w:rsidRDefault="002C0110" w:rsidP="002C0110">
      <w:p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</w:p>
    <w:p w:rsidR="00107C98" w:rsidRPr="00CC099C" w:rsidRDefault="00107C98" w:rsidP="00107C98">
      <w:pPr>
        <w:pStyle w:val="Odstavekseznama"/>
        <w:numPr>
          <w:ilvl w:val="0"/>
          <w:numId w:val="8"/>
        </w:numPr>
        <w:spacing w:after="0" w:line="240" w:lineRule="auto"/>
        <w:rPr>
          <w:rFonts w:ascii="Arial" w:eastAsia="Times New Roman" w:hAnsi="Arial" w:cs="Arial"/>
          <w:bCs/>
          <w:color w:val="0070C0"/>
          <w:sz w:val="24"/>
          <w:szCs w:val="24"/>
          <w:lang w:eastAsia="sl-SI"/>
        </w:rPr>
      </w:pPr>
      <w:r w:rsidRPr="00CC099C">
        <w:rPr>
          <w:rStyle w:val="ff3"/>
          <w:rFonts w:ascii="Arial" w:hAnsi="Arial" w:cs="Arial"/>
          <w:color w:val="00B050"/>
          <w:sz w:val="24"/>
          <w:szCs w:val="24"/>
        </w:rPr>
        <w:t>S pomočjo spletnega iskalnika Google zberi podatke o</w:t>
      </w:r>
      <w:r w:rsidR="00AD72F0" w:rsidRPr="00CC099C">
        <w:rPr>
          <w:rStyle w:val="ff3"/>
          <w:rFonts w:ascii="Arial" w:hAnsi="Arial" w:cs="Arial"/>
          <w:color w:val="00B050"/>
          <w:sz w:val="24"/>
          <w:szCs w:val="24"/>
        </w:rPr>
        <w:t xml:space="preserve"> kulturno-</w:t>
      </w:r>
      <w:r w:rsidRPr="00CC099C">
        <w:rPr>
          <w:rStyle w:val="ff3"/>
          <w:rFonts w:ascii="Arial" w:hAnsi="Arial" w:cs="Arial"/>
          <w:color w:val="00B050"/>
          <w:sz w:val="24"/>
          <w:szCs w:val="24"/>
        </w:rPr>
        <w:t>zgodovinskih spomenikih na ožjem območju današnje Ljubljane,  ki še danes spominjajo na to</w:t>
      </w:r>
      <w:r w:rsidR="003E0F07">
        <w:rPr>
          <w:rStyle w:val="ff3"/>
          <w:rFonts w:ascii="Arial" w:hAnsi="Arial" w:cs="Arial"/>
          <w:color w:val="00B050"/>
          <w:sz w:val="24"/>
          <w:szCs w:val="24"/>
        </w:rPr>
        <w:t xml:space="preserve"> dogajanje. Poročilo oddaj v </w:t>
      </w:r>
      <w:proofErr w:type="spellStart"/>
      <w:r w:rsidR="003E0F07">
        <w:rPr>
          <w:rStyle w:val="ff3"/>
          <w:rFonts w:ascii="Arial" w:hAnsi="Arial" w:cs="Arial"/>
          <w:color w:val="00B050"/>
          <w:sz w:val="24"/>
          <w:szCs w:val="24"/>
        </w:rPr>
        <w:t>eL</w:t>
      </w:r>
      <w:r w:rsidRPr="00CC099C">
        <w:rPr>
          <w:rStyle w:val="ff3"/>
          <w:rFonts w:ascii="Arial" w:hAnsi="Arial" w:cs="Arial"/>
          <w:color w:val="00B050"/>
          <w:sz w:val="24"/>
          <w:szCs w:val="24"/>
        </w:rPr>
        <w:t>istovnik</w:t>
      </w:r>
      <w:proofErr w:type="spellEnd"/>
      <w:r w:rsidRPr="00CC099C">
        <w:rPr>
          <w:rStyle w:val="ff3"/>
          <w:rFonts w:ascii="Arial" w:hAnsi="Arial" w:cs="Arial"/>
          <w:color w:val="00B050"/>
          <w:sz w:val="24"/>
          <w:szCs w:val="24"/>
        </w:rPr>
        <w:t>.</w:t>
      </w:r>
      <w:r w:rsidRPr="00CC099C">
        <w:rPr>
          <w:rFonts w:ascii="Arial" w:hAnsi="Arial" w:cs="Arial"/>
          <w:sz w:val="24"/>
          <w:szCs w:val="24"/>
        </w:rPr>
        <w:tab/>
      </w:r>
    </w:p>
    <w:p w:rsidR="00B7564B" w:rsidRDefault="00B7564B" w:rsidP="009208D1">
      <w:pPr>
        <w:pStyle w:val="Navadensplet"/>
        <w:rPr>
          <w:rFonts w:ascii="Arial" w:hAnsi="Arial" w:cs="Arial"/>
          <w:lang w:val="sl-SI"/>
        </w:rPr>
      </w:pPr>
    </w:p>
    <w:p w:rsidR="009208D1" w:rsidRPr="006D5556" w:rsidRDefault="005038DD" w:rsidP="00B2363B">
      <w:pPr>
        <w:pStyle w:val="Navadensplet"/>
        <w:numPr>
          <w:ilvl w:val="0"/>
          <w:numId w:val="2"/>
        </w:numPr>
        <w:spacing w:after="0"/>
        <w:rPr>
          <w:rFonts w:ascii="Arial" w:hAnsi="Arial" w:cs="Arial"/>
          <w:bCs/>
          <w:color w:val="000000" w:themeColor="text1"/>
          <w:lang w:eastAsia="sl-SI"/>
        </w:rPr>
      </w:pPr>
      <w:r w:rsidRPr="00B2363B">
        <w:rPr>
          <w:rFonts w:ascii="Arial" w:hAnsi="Arial" w:cs="Arial"/>
          <w:color w:val="FF0000"/>
          <w:lang w:val="sl-SI"/>
        </w:rPr>
        <w:t>Pojasni</w:t>
      </w:r>
      <w:r w:rsidR="003A6169">
        <w:rPr>
          <w:rFonts w:ascii="Arial" w:hAnsi="Arial" w:cs="Arial"/>
          <w:color w:val="FF0000"/>
          <w:lang w:val="sl-SI"/>
        </w:rPr>
        <w:t>,</w:t>
      </w:r>
      <w:r w:rsidRPr="00B2363B">
        <w:rPr>
          <w:rFonts w:ascii="Arial" w:hAnsi="Arial" w:cs="Arial"/>
          <w:color w:val="FF0000"/>
          <w:lang w:val="sl-SI"/>
        </w:rPr>
        <w:t xml:space="preserve"> z</w:t>
      </w:r>
      <w:r w:rsidR="00B7564B" w:rsidRPr="00B2363B">
        <w:rPr>
          <w:rFonts w:ascii="Arial" w:hAnsi="Arial" w:cs="Arial"/>
          <w:color w:val="FF0000"/>
          <w:lang w:val="sl-SI"/>
        </w:rPr>
        <w:t>akaj</w:t>
      </w:r>
      <w:r w:rsidR="00B7564B" w:rsidRPr="006D5556">
        <w:rPr>
          <w:rFonts w:ascii="Arial" w:hAnsi="Arial" w:cs="Arial"/>
          <w:color w:val="FF0000"/>
          <w:lang w:val="sl-SI"/>
        </w:rPr>
        <w:t xml:space="preserve"> je sveta </w:t>
      </w:r>
      <w:r w:rsidRPr="006D5556">
        <w:rPr>
          <w:rFonts w:ascii="Arial" w:hAnsi="Arial" w:cs="Arial"/>
          <w:color w:val="FF0000"/>
          <w:lang w:val="sl-SI"/>
        </w:rPr>
        <w:t>aliansa</w:t>
      </w:r>
      <w:r w:rsidR="00B7564B" w:rsidRPr="006D5556">
        <w:rPr>
          <w:rFonts w:ascii="Arial" w:hAnsi="Arial" w:cs="Arial"/>
          <w:color w:val="FF0000"/>
          <w:lang w:val="sl-SI"/>
        </w:rPr>
        <w:t xml:space="preserve"> razpadla in kakšno vlogo je pri tem imel britanski minister</w:t>
      </w:r>
      <w:r w:rsidR="003E0F07">
        <w:rPr>
          <w:rFonts w:ascii="Arial" w:hAnsi="Arial" w:cs="Arial"/>
          <w:color w:val="FF0000"/>
          <w:lang w:val="sl-SI"/>
        </w:rPr>
        <w:t>, ki je na</w:t>
      </w:r>
      <w:r w:rsidR="002C0110">
        <w:rPr>
          <w:rFonts w:ascii="Arial" w:hAnsi="Arial" w:cs="Arial"/>
          <w:color w:val="FF0000"/>
          <w:lang w:val="sl-SI"/>
        </w:rPr>
        <w:t xml:space="preserve"> </w:t>
      </w:r>
      <w:r w:rsidR="006D5556" w:rsidRPr="006D5556">
        <w:rPr>
          <w:rFonts w:ascii="Arial" w:hAnsi="Arial" w:cs="Arial"/>
          <w:color w:val="FF0000"/>
          <w:lang w:val="sl-SI"/>
        </w:rPr>
        <w:t>sliki</w:t>
      </w:r>
      <w:r w:rsidR="002C0110">
        <w:rPr>
          <w:rFonts w:ascii="Arial" w:hAnsi="Arial" w:cs="Arial"/>
          <w:color w:val="FF0000"/>
          <w:lang w:val="sl-SI"/>
        </w:rPr>
        <w:t>,</w:t>
      </w:r>
      <w:r w:rsidR="00A628E5">
        <w:rPr>
          <w:rFonts w:ascii="Arial" w:hAnsi="Arial" w:cs="Arial"/>
          <w:color w:val="FF0000"/>
          <w:lang w:val="sl-SI"/>
        </w:rPr>
        <w:t xml:space="preserve"> in kako se je imenoval?</w:t>
      </w:r>
    </w:p>
    <w:p w:rsidR="006D5556" w:rsidRDefault="006D5556" w:rsidP="006D5556">
      <w:pPr>
        <w:pStyle w:val="Navadensplet"/>
        <w:spacing w:after="0"/>
        <w:ind w:left="720"/>
        <w:rPr>
          <w:rFonts w:ascii="Arial" w:hAnsi="Arial" w:cs="Arial"/>
          <w:color w:val="FF0000"/>
          <w:lang w:val="sl-SI"/>
        </w:rPr>
      </w:pPr>
    </w:p>
    <w:p w:rsidR="006D5556" w:rsidRPr="006D5556" w:rsidRDefault="006D5556" w:rsidP="006D5556">
      <w:pPr>
        <w:pStyle w:val="Navadensplet"/>
        <w:spacing w:after="0"/>
        <w:ind w:left="720"/>
        <w:rPr>
          <w:rFonts w:ascii="Arial" w:hAnsi="Arial" w:cs="Arial"/>
          <w:bCs/>
          <w:color w:val="000000" w:themeColor="text1"/>
          <w:lang w:eastAsia="sl-SI"/>
        </w:rPr>
      </w:pPr>
      <w:r>
        <w:rPr>
          <w:rFonts w:ascii="Arial" w:hAnsi="Arial" w:cs="Arial"/>
          <w:bCs/>
          <w:noProof/>
          <w:color w:val="000000" w:themeColor="text1"/>
          <w:lang w:val="sl-SI" w:eastAsia="sl-SI"/>
        </w:rPr>
        <w:drawing>
          <wp:inline distT="0" distB="0" distL="0" distR="0">
            <wp:extent cx="1266825" cy="1866900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021CA" w:rsidRDefault="00D021CA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D40FD8" w:rsidRDefault="00D40FD8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55522C" w:rsidRPr="00EB2BED" w:rsidRDefault="00345009" w:rsidP="0055522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  <w:t xml:space="preserve">    </w:t>
      </w:r>
    </w:p>
    <w:p w:rsidR="00C626D6" w:rsidRDefault="00C626D6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EB2BED" w:rsidRDefault="00EB2BED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C626D6" w:rsidRPr="00AC0F8C" w:rsidRDefault="00C626D6" w:rsidP="00AC0F8C">
      <w:pPr>
        <w:pStyle w:val="Odstavekseznama"/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sl-SI"/>
        </w:rPr>
      </w:pPr>
    </w:p>
    <w:p w:rsidR="00BD10E1" w:rsidRDefault="00BD10E1"/>
    <w:sectPr w:rsidR="00BD10E1" w:rsidSect="00C30FB2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2F0" w:rsidRDefault="00AD72F0" w:rsidP="00AD72F0">
      <w:pPr>
        <w:spacing w:after="0" w:line="240" w:lineRule="auto"/>
      </w:pPr>
      <w:r>
        <w:separator/>
      </w:r>
    </w:p>
  </w:endnote>
  <w:endnote w:type="continuationSeparator" w:id="0">
    <w:p w:rsidR="00AD72F0" w:rsidRDefault="00AD72F0" w:rsidP="00AD7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2F0" w:rsidRDefault="00AD72F0" w:rsidP="00AD72F0">
      <w:pPr>
        <w:spacing w:after="0" w:line="240" w:lineRule="auto"/>
      </w:pPr>
      <w:r>
        <w:separator/>
      </w:r>
    </w:p>
  </w:footnote>
  <w:footnote w:type="continuationSeparator" w:id="0">
    <w:p w:rsidR="00AD72F0" w:rsidRDefault="00AD72F0" w:rsidP="00AD72F0">
      <w:pPr>
        <w:spacing w:after="0" w:line="240" w:lineRule="auto"/>
      </w:pPr>
      <w:r>
        <w:continuationSeparator/>
      </w:r>
    </w:p>
  </w:footnote>
  <w:footnote w:id="1">
    <w:p w:rsidR="00AD72F0" w:rsidRPr="00EE68AC" w:rsidRDefault="00AD72F0">
      <w:pPr>
        <w:pStyle w:val="Sprotnaopomba-besedilo"/>
        <w:rPr>
          <w:rFonts w:ascii="Arial" w:hAnsi="Arial" w:cs="Arial"/>
        </w:rPr>
      </w:pPr>
      <w:bookmarkStart w:id="0" w:name="_GoBack"/>
      <w:r w:rsidRPr="00EE68AC">
        <w:rPr>
          <w:rStyle w:val="Sprotnaopomba-sklic"/>
          <w:rFonts w:ascii="Arial" w:hAnsi="Arial" w:cs="Arial"/>
        </w:rPr>
        <w:footnoteRef/>
      </w:r>
      <w:r w:rsidRPr="00EE68AC">
        <w:rPr>
          <w:rFonts w:ascii="Arial" w:hAnsi="Arial" w:cs="Arial"/>
        </w:rPr>
        <w:t xml:space="preserve"> Slikovno gradivo </w:t>
      </w:r>
      <w:r w:rsidR="00EE68AC" w:rsidRPr="00EE68AC">
        <w:rPr>
          <w:rFonts w:ascii="Arial" w:hAnsi="Arial" w:cs="Arial"/>
        </w:rPr>
        <w:t>in zemljevidi so vzeti</w:t>
      </w:r>
      <w:r w:rsidRPr="00EE68AC">
        <w:rPr>
          <w:rFonts w:ascii="Arial" w:hAnsi="Arial" w:cs="Arial"/>
        </w:rPr>
        <w:t xml:space="preserve"> iz javnih domen </w:t>
      </w:r>
      <w:proofErr w:type="spellStart"/>
      <w:r w:rsidRPr="00EE68AC">
        <w:rPr>
          <w:rFonts w:ascii="Arial" w:hAnsi="Arial" w:cs="Arial"/>
        </w:rPr>
        <w:t>Wikipedije</w:t>
      </w:r>
      <w:proofErr w:type="spellEnd"/>
      <w:r w:rsidRPr="00EE68AC">
        <w:rPr>
          <w:rFonts w:ascii="Arial" w:hAnsi="Arial" w:cs="Arial"/>
        </w:rPr>
        <w:t>.</w:t>
      </w:r>
      <w:bookmarkEnd w:id="0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F07" w:rsidRPr="003E0F07" w:rsidRDefault="003E0F07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61312" behindDoc="0" locked="0" layoutInCell="1" allowOverlap="1" wp14:anchorId="2C559DA6" wp14:editId="6B8DB9B3">
          <wp:simplePos x="0" y="0"/>
          <wp:positionH relativeFrom="margin">
            <wp:posOffset>5541645</wp:posOffset>
          </wp:positionH>
          <wp:positionV relativeFrom="margin">
            <wp:posOffset>-842010</wp:posOffset>
          </wp:positionV>
          <wp:extent cx="815975" cy="1007745"/>
          <wp:effectExtent l="0" t="0" r="0" b="0"/>
          <wp:wrapSquare wrapText="bothSides"/>
          <wp:docPr id="7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FDA7BFB" wp14:editId="3BD3183D">
          <wp:simplePos x="0" y="0"/>
          <wp:positionH relativeFrom="margin">
            <wp:posOffset>-638175</wp:posOffset>
          </wp:positionH>
          <wp:positionV relativeFrom="margin">
            <wp:posOffset>-686435</wp:posOffset>
          </wp:positionV>
          <wp:extent cx="1819275" cy="511175"/>
          <wp:effectExtent l="0" t="0" r="0" b="0"/>
          <wp:wrapSquare wrapText="bothSides"/>
          <wp:docPr id="6" name="Slika 6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    </w:t>
    </w:r>
    <w:r w:rsidRPr="003E0F07">
      <w:rPr>
        <w:rFonts w:ascii="Arial" w:hAnsi="Arial" w:cs="Arial"/>
        <w:b/>
        <w:color w:val="0070C0"/>
        <w:sz w:val="28"/>
        <w:szCs w:val="28"/>
      </w:rPr>
      <w:t>ZGODOVINA</w:t>
    </w:r>
    <w:r>
      <w:rPr>
        <w:rFonts w:ascii="Arial" w:hAnsi="Arial" w:cs="Arial"/>
        <w:b/>
        <w:color w:val="0070C0"/>
        <w:sz w:val="28"/>
        <w:szCs w:val="28"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4126C"/>
    <w:multiLevelType w:val="hybridMultilevel"/>
    <w:tmpl w:val="42341412"/>
    <w:lvl w:ilvl="0" w:tplc="49FA627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237E7A"/>
    <w:multiLevelType w:val="hybridMultilevel"/>
    <w:tmpl w:val="70C6E13C"/>
    <w:lvl w:ilvl="0" w:tplc="66C64B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30910"/>
    <w:multiLevelType w:val="hybridMultilevel"/>
    <w:tmpl w:val="8FFAE93A"/>
    <w:lvl w:ilvl="0" w:tplc="08AA9B90">
      <w:start w:val="1"/>
      <w:numFmt w:val="lowerLetter"/>
      <w:lvlText w:val="%1)"/>
      <w:lvlJc w:val="left"/>
      <w:pPr>
        <w:ind w:left="1069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BFA2722"/>
    <w:multiLevelType w:val="hybridMultilevel"/>
    <w:tmpl w:val="631C7F4E"/>
    <w:lvl w:ilvl="0" w:tplc="34D8C98A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EB028D"/>
    <w:multiLevelType w:val="hybridMultilevel"/>
    <w:tmpl w:val="A36298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561D3"/>
    <w:multiLevelType w:val="multilevel"/>
    <w:tmpl w:val="4EF44DFB"/>
    <w:name w:val="List1288004051_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4CC6CE00"/>
    <w:multiLevelType w:val="multilevel"/>
    <w:tmpl w:val="4EF44DFC"/>
    <w:name w:val="List1288097280_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5C3B02AB"/>
    <w:multiLevelType w:val="hybridMultilevel"/>
    <w:tmpl w:val="C67887C6"/>
    <w:lvl w:ilvl="0" w:tplc="42A07ED2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CBA16AA"/>
    <w:multiLevelType w:val="hybridMultilevel"/>
    <w:tmpl w:val="2722A48E"/>
    <w:lvl w:ilvl="0" w:tplc="8F96ED94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00961CD"/>
    <w:multiLevelType w:val="hybridMultilevel"/>
    <w:tmpl w:val="BD26EB40"/>
    <w:lvl w:ilvl="0" w:tplc="7954327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9"/>
  </w:num>
  <w:num w:numId="7">
    <w:abstractNumId w:val="0"/>
  </w:num>
  <w:num w:numId="8">
    <w:abstractNumId w:val="7"/>
  </w:num>
  <w:num w:numId="9">
    <w:abstractNumId w:val="5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  <w:sz w:val="24"/>
        </w:rPr>
      </w:lvl>
    </w:lvlOverride>
  </w:num>
  <w:num w:numId="10">
    <w:abstractNumId w:val="6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sz w:val="22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sz w:val="22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  <w:sz w:val="22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  <w:sz w:val="22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  <w:sz w:val="22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  <w:sz w:val="22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  <w:sz w:val="22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sz w:val="22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BED"/>
    <w:rsid w:val="00107C98"/>
    <w:rsid w:val="001B63B4"/>
    <w:rsid w:val="00202D69"/>
    <w:rsid w:val="0022240D"/>
    <w:rsid w:val="00256B76"/>
    <w:rsid w:val="002C0110"/>
    <w:rsid w:val="00345009"/>
    <w:rsid w:val="003716A7"/>
    <w:rsid w:val="003A6169"/>
    <w:rsid w:val="003E0F07"/>
    <w:rsid w:val="00435818"/>
    <w:rsid w:val="00495A3E"/>
    <w:rsid w:val="004E3E88"/>
    <w:rsid w:val="005038DD"/>
    <w:rsid w:val="005258BC"/>
    <w:rsid w:val="00542D46"/>
    <w:rsid w:val="0055522C"/>
    <w:rsid w:val="006D2D95"/>
    <w:rsid w:val="006D5556"/>
    <w:rsid w:val="007A2AAA"/>
    <w:rsid w:val="00807275"/>
    <w:rsid w:val="00901FD3"/>
    <w:rsid w:val="009208D1"/>
    <w:rsid w:val="009A22EB"/>
    <w:rsid w:val="009F2938"/>
    <w:rsid w:val="009F623E"/>
    <w:rsid w:val="00A628E5"/>
    <w:rsid w:val="00AC0F8C"/>
    <w:rsid w:val="00AD4509"/>
    <w:rsid w:val="00AD72F0"/>
    <w:rsid w:val="00AE42BB"/>
    <w:rsid w:val="00B2363B"/>
    <w:rsid w:val="00B7564B"/>
    <w:rsid w:val="00BA4CF8"/>
    <w:rsid w:val="00BD10E1"/>
    <w:rsid w:val="00C30FB2"/>
    <w:rsid w:val="00C626D6"/>
    <w:rsid w:val="00C710CA"/>
    <w:rsid w:val="00CC099C"/>
    <w:rsid w:val="00D021CA"/>
    <w:rsid w:val="00D32C6D"/>
    <w:rsid w:val="00D40FD8"/>
    <w:rsid w:val="00E449F5"/>
    <w:rsid w:val="00E60308"/>
    <w:rsid w:val="00EB2BED"/>
    <w:rsid w:val="00EC0484"/>
    <w:rsid w:val="00EE68AC"/>
    <w:rsid w:val="00F824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C0484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C048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0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0484"/>
    <w:rPr>
      <w:rFonts w:ascii="Tahoma" w:eastAsia="Calibri" w:hAnsi="Tahoma" w:cs="Tahoma"/>
      <w:sz w:val="16"/>
      <w:szCs w:val="16"/>
    </w:rPr>
  </w:style>
  <w:style w:type="paragraph" w:styleId="Revizija">
    <w:name w:val="Revision"/>
    <w:hidden/>
    <w:uiPriority w:val="99"/>
    <w:semiHidden/>
    <w:rsid w:val="005258BC"/>
    <w:pPr>
      <w:spacing w:after="0" w:line="240" w:lineRule="auto"/>
    </w:pPr>
    <w:rPr>
      <w:rFonts w:ascii="Calibri" w:eastAsia="Calibri" w:hAnsi="Calibri" w:cs="Times New Roman"/>
    </w:rPr>
  </w:style>
  <w:style w:type="paragraph" w:styleId="Navadensplet">
    <w:name w:val="Normal (Web)"/>
    <w:basedOn w:val="Navaden"/>
    <w:uiPriority w:val="99"/>
    <w:unhideWhenUsed/>
    <w:rsid w:val="009208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ff3">
    <w:name w:val="ff3"/>
    <w:basedOn w:val="Privzetapisavaodstavka"/>
    <w:rsid w:val="00107C98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D72F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D72F0"/>
    <w:rPr>
      <w:rFonts w:ascii="Calibri" w:eastAsia="Calibri" w:hAnsi="Calibri" w:cs="Times New Roman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AD72F0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3E0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E0F07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3E0F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E0F0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28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ato\Desktop\Naloga%202423C1%20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6DBF1-49EA-4989-8D09-375B071A8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Naloga 2423C1 .dotx</Template>
  <TotalTime>225</TotalTime>
  <Pages>8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HP</cp:lastModifiedBy>
  <cp:revision>23</cp:revision>
  <dcterms:created xsi:type="dcterms:W3CDTF">2011-07-22T16:36:00Z</dcterms:created>
  <dcterms:modified xsi:type="dcterms:W3CDTF">2016-07-26T19:15:00Z</dcterms:modified>
</cp:coreProperties>
</file>